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5864" w14:textId="77777777" w:rsidR="00290F6A" w:rsidRDefault="00290F6A" w:rsidP="00290F6A">
      <w:pPr>
        <w:pStyle w:val="Companyname"/>
      </w:pPr>
      <w:r w:rsidRPr="00290F6A">
        <w:rPr>
          <w:noProof/>
          <w:lang w:eastAsia="en-US"/>
        </w:rPr>
        <w:drawing>
          <wp:inline distT="0" distB="0" distL="0" distR="0" wp14:anchorId="38D66CCE" wp14:editId="18CAF3C9">
            <wp:extent cx="1817370" cy="43785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069" cy="4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C49A" w14:textId="7FCA4D66" w:rsidR="00571ABD" w:rsidRDefault="00290F6A" w:rsidP="00290F6A">
      <w:pPr>
        <w:pStyle w:val="Companyname"/>
      </w:pPr>
      <w:r>
        <w:t>Where Mentorship Matters</w:t>
      </w:r>
    </w:p>
    <w:p w14:paraId="0F0845A2" w14:textId="77777777" w:rsidR="000C0F2A" w:rsidRPr="000C0F2A" w:rsidRDefault="000C0F2A" w:rsidP="000C0F2A"/>
    <w:p w14:paraId="70A3EC27" w14:textId="2681D3E5" w:rsidR="000C0F2A" w:rsidRDefault="00200438" w:rsidP="000C0F2A">
      <w:pPr>
        <w:pStyle w:val="Heading1"/>
        <w:spacing w:before="0" w:after="0"/>
        <w:jc w:val="center"/>
      </w:pPr>
      <w:r>
        <w:t>activity tracker</w:t>
      </w:r>
      <w:r w:rsidR="00C54534">
        <w:t xml:space="preserve"> </w:t>
      </w:r>
      <w:r w:rsidR="00EF5591">
        <w:t>/ Mentor-Mentee guide / annual review checklist</w:t>
      </w:r>
    </w:p>
    <w:p w14:paraId="5EF7C79E" w14:textId="00DB1AE8" w:rsidR="00571ABD" w:rsidRDefault="00C54534" w:rsidP="000C0F2A">
      <w:pPr>
        <w:pStyle w:val="Heading1"/>
        <w:spacing w:before="0" w:after="0"/>
        <w:jc w:val="center"/>
      </w:pPr>
      <w:r w:rsidRPr="00C54534">
        <w:rPr>
          <w:caps w:val="0"/>
          <w:color w:val="BFBFBF" w:themeColor="background1" w:themeShade="BF"/>
          <w:sz w:val="18"/>
        </w:rPr>
        <w:t xml:space="preserve">(to be </w:t>
      </w:r>
      <w:r w:rsidR="001D255D">
        <w:rPr>
          <w:caps w:val="0"/>
          <w:color w:val="BFBFBF" w:themeColor="background1" w:themeShade="BF"/>
          <w:sz w:val="18"/>
        </w:rPr>
        <w:t xml:space="preserve">updated/reviewed longitudinally </w:t>
      </w:r>
      <w:r w:rsidR="00200438">
        <w:rPr>
          <w:caps w:val="0"/>
          <w:color w:val="BFBFBF" w:themeColor="background1" w:themeShade="BF"/>
          <w:sz w:val="18"/>
        </w:rPr>
        <w:t>as a living document</w:t>
      </w:r>
      <w:r w:rsidR="001D255D">
        <w:rPr>
          <w:caps w:val="0"/>
          <w:color w:val="BFBFBF" w:themeColor="background1" w:themeShade="BF"/>
          <w:sz w:val="18"/>
        </w:rPr>
        <w:t xml:space="preserve"> with mentor</w:t>
      </w:r>
      <w:r w:rsidRPr="00C54534">
        <w:rPr>
          <w:caps w:val="0"/>
          <w:color w:val="BFBFBF" w:themeColor="background1" w:themeShade="BF"/>
          <w:sz w:val="18"/>
        </w:rPr>
        <w:t>)</w:t>
      </w:r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1710"/>
        <w:gridCol w:w="2402"/>
        <w:gridCol w:w="1536"/>
        <w:gridCol w:w="2576"/>
        <w:gridCol w:w="2576"/>
      </w:tblGrid>
      <w:tr w:rsidR="00F828CE" w14:paraId="0C625A4E" w14:textId="7E6C8E6E" w:rsidTr="00A366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1E8F96B" w14:textId="50D8B78A" w:rsidR="00F828CE" w:rsidRDefault="00F828CE" w:rsidP="00AB22BA">
            <w:pPr>
              <w:pStyle w:val="Heading3"/>
            </w:pPr>
            <w:r>
              <w:t>Mentee</w:t>
            </w:r>
          </w:p>
        </w:tc>
        <w:tc>
          <w:tcPr>
            <w:tcW w:w="2402" w:type="dxa"/>
          </w:tcPr>
          <w:p w14:paraId="71B54EF1" w14:textId="4B38B12D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6" w:type="dxa"/>
          </w:tcPr>
          <w:p w14:paraId="53A261EB" w14:textId="23134EAB" w:rsidR="00F828CE" w:rsidRDefault="00F828CE" w:rsidP="00AB22BA">
            <w:pPr>
              <w:pStyle w:val="Heading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Mentor</w:t>
            </w:r>
          </w:p>
        </w:tc>
        <w:tc>
          <w:tcPr>
            <w:tcW w:w="2576" w:type="dxa"/>
          </w:tcPr>
          <w:p w14:paraId="179363A4" w14:textId="010F9F37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76" w:type="dxa"/>
          </w:tcPr>
          <w:p w14:paraId="25A118E9" w14:textId="52066518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DATE \@ "MMMM d, yyyy" </w:instrText>
            </w:r>
            <w:r>
              <w:fldChar w:fldCharType="separate"/>
            </w:r>
            <w:r w:rsidR="00BD57EB">
              <w:rPr>
                <w:noProof/>
              </w:rPr>
              <w:t>October 2, 2023</w:t>
            </w:r>
            <w:r>
              <w:fldChar w:fldCharType="end"/>
            </w:r>
          </w:p>
        </w:tc>
      </w:tr>
      <w:tr w:rsidR="00A3668B" w14:paraId="219C8F8B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8704412" w14:textId="7BE1525A" w:rsidR="00A3668B" w:rsidRDefault="00A3668B" w:rsidP="00AB22BA">
            <w:pPr>
              <w:pStyle w:val="Heading3"/>
            </w:pPr>
            <w:r>
              <w:t>Job description</w:t>
            </w:r>
          </w:p>
        </w:tc>
        <w:tc>
          <w:tcPr>
            <w:tcW w:w="9090" w:type="dxa"/>
            <w:gridSpan w:val="4"/>
          </w:tcPr>
          <w:p w14:paraId="77981CFA" w14:textId="77777777" w:rsidR="00A3668B" w:rsidRDefault="00A3668B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2B1D30F" w14:textId="44504D91" w:rsidR="00571ABD" w:rsidRDefault="001D255D">
      <w:pPr>
        <w:pStyle w:val="Heading2"/>
      </w:pPr>
      <w:r>
        <w:t>Specific items to discuss</w:t>
      </w:r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2016"/>
        <w:gridCol w:w="8784"/>
      </w:tblGrid>
      <w:tr w:rsidR="00D210BD" w14:paraId="513B4399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5AFADE68" w14:textId="2A674AE1" w:rsidR="00D210BD" w:rsidRDefault="00D210BD" w:rsidP="004A4768">
            <w:pPr>
              <w:pStyle w:val="Heading3"/>
            </w:pPr>
            <w:r>
              <w:t>Priority Issues?</w:t>
            </w:r>
          </w:p>
        </w:tc>
        <w:tc>
          <w:tcPr>
            <w:tcW w:w="8784" w:type="dxa"/>
          </w:tcPr>
          <w:p w14:paraId="2620BE8F" w14:textId="30193BD0" w:rsidR="00D210BD" w:rsidRDefault="00D2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10BD" w14:paraId="515BC5BC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699D21A4" w14:textId="58463AB9" w:rsidR="00D210BD" w:rsidRDefault="00D210BD" w:rsidP="00B109B2">
            <w:pPr>
              <w:pStyle w:val="Heading3"/>
            </w:pPr>
            <w:r>
              <w:t>Other</w:t>
            </w:r>
          </w:p>
        </w:tc>
        <w:tc>
          <w:tcPr>
            <w:tcW w:w="8784" w:type="dxa"/>
          </w:tcPr>
          <w:p w14:paraId="56D8AC6D" w14:textId="1B1A561C" w:rsidR="00D210BD" w:rsidRDefault="00D210BD" w:rsidP="004A4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B53C66" w14:textId="1B2D9698" w:rsidR="00571ABD" w:rsidRDefault="001D255D">
      <w:pPr>
        <w:pStyle w:val="Heading2"/>
      </w:pPr>
      <w:r>
        <w:t>Status updates</w:t>
      </w:r>
    </w:p>
    <w:tbl>
      <w:tblPr>
        <w:tblStyle w:val="Report"/>
        <w:tblW w:w="5000" w:type="pct"/>
        <w:tblLook w:val="0620" w:firstRow="1" w:lastRow="0" w:firstColumn="0" w:lastColumn="0" w:noHBand="1" w:noVBand="1"/>
      </w:tblPr>
      <w:tblGrid>
        <w:gridCol w:w="423"/>
        <w:gridCol w:w="2067"/>
        <w:gridCol w:w="2812"/>
        <w:gridCol w:w="2750"/>
        <w:gridCol w:w="2748"/>
      </w:tblGrid>
      <w:tr w:rsidR="003A3C05" w14:paraId="58DEF4EE" w14:textId="5578117D" w:rsidTr="00474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6" w:type="pct"/>
          </w:tcPr>
          <w:p w14:paraId="31B37CFA" w14:textId="77777777" w:rsidR="003A3C05" w:rsidRDefault="003A3C05" w:rsidP="004A4768">
            <w:pPr>
              <w:pStyle w:val="Heading3"/>
            </w:pPr>
          </w:p>
        </w:tc>
        <w:tc>
          <w:tcPr>
            <w:tcW w:w="957" w:type="pct"/>
          </w:tcPr>
          <w:p w14:paraId="62DAE59A" w14:textId="4182BD58" w:rsidR="003A3C05" w:rsidRDefault="003A3C05" w:rsidP="000416B2">
            <w:pPr>
              <w:pStyle w:val="Heading3"/>
              <w:jc w:val="center"/>
            </w:pPr>
            <w:r>
              <w:t>Item</w:t>
            </w:r>
          </w:p>
        </w:tc>
        <w:tc>
          <w:tcPr>
            <w:tcW w:w="1302" w:type="pct"/>
          </w:tcPr>
          <w:p w14:paraId="02A728E7" w14:textId="24AACD08" w:rsidR="003A3C05" w:rsidRDefault="003A3C05" w:rsidP="000416B2">
            <w:pPr>
              <w:pStyle w:val="Heading3"/>
              <w:jc w:val="center"/>
            </w:pPr>
            <w:r>
              <w:t>Description</w:t>
            </w:r>
          </w:p>
        </w:tc>
        <w:tc>
          <w:tcPr>
            <w:tcW w:w="1273" w:type="pct"/>
          </w:tcPr>
          <w:p w14:paraId="47DE2932" w14:textId="23AD04AB" w:rsidR="003A3C05" w:rsidRDefault="003A3C05" w:rsidP="000416B2">
            <w:pPr>
              <w:pStyle w:val="Heading3"/>
              <w:jc w:val="center"/>
            </w:pPr>
            <w:r>
              <w:t>Status</w:t>
            </w:r>
          </w:p>
        </w:tc>
        <w:tc>
          <w:tcPr>
            <w:tcW w:w="1272" w:type="pct"/>
          </w:tcPr>
          <w:p w14:paraId="7A43C398" w14:textId="0FF21131" w:rsidR="003A3C05" w:rsidRDefault="003A3C05" w:rsidP="000416B2">
            <w:pPr>
              <w:pStyle w:val="Heading3"/>
              <w:jc w:val="center"/>
            </w:pPr>
            <w:r>
              <w:t>Concerns</w:t>
            </w:r>
          </w:p>
        </w:tc>
      </w:tr>
      <w:tr w:rsidR="003A3C05" w14:paraId="070517EB" w14:textId="14B3A099" w:rsidTr="0047483B">
        <w:tc>
          <w:tcPr>
            <w:tcW w:w="196" w:type="pct"/>
            <w:vMerge w:val="restart"/>
          </w:tcPr>
          <w:p w14:paraId="0188FC72" w14:textId="0B820C52" w:rsidR="003A3C05" w:rsidRPr="003D31E9" w:rsidRDefault="003A3C05" w:rsidP="004A456F">
            <w:pPr>
              <w:spacing w:before="0" w:after="0"/>
              <w:rPr>
                <w:sz w:val="20"/>
                <w:szCs w:val="20"/>
              </w:rPr>
            </w:pPr>
            <w:r w:rsidRPr="003D31E9">
              <w:rPr>
                <w:color w:val="3476B1" w:themeColor="accent2" w:themeShade="BF"/>
                <w:sz w:val="20"/>
                <w:szCs w:val="20"/>
              </w:rPr>
              <w:t>1</w:t>
            </w:r>
          </w:p>
        </w:tc>
        <w:tc>
          <w:tcPr>
            <w:tcW w:w="957" w:type="pct"/>
          </w:tcPr>
          <w:p w14:paraId="0D0CDB7F" w14:textId="47095D4B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  <w:r>
              <w:rPr>
                <w:color w:val="1E5E9F" w:themeColor="accent3" w:themeShade="BF"/>
                <w:szCs w:val="22"/>
              </w:rPr>
              <w:t>Projects</w:t>
            </w:r>
          </w:p>
        </w:tc>
        <w:tc>
          <w:tcPr>
            <w:tcW w:w="1302" w:type="pct"/>
          </w:tcPr>
          <w:p w14:paraId="414D53AE" w14:textId="3F7CB9C7" w:rsidR="003A3C05" w:rsidRDefault="003A3C05" w:rsidP="00D210BD"/>
        </w:tc>
        <w:tc>
          <w:tcPr>
            <w:tcW w:w="1273" w:type="pct"/>
          </w:tcPr>
          <w:p w14:paraId="6EF1CD1D" w14:textId="77777777" w:rsidR="003A3C05" w:rsidRDefault="003A3C05" w:rsidP="00D210BD"/>
        </w:tc>
        <w:tc>
          <w:tcPr>
            <w:tcW w:w="1272" w:type="pct"/>
          </w:tcPr>
          <w:p w14:paraId="4A24C328" w14:textId="77777777" w:rsidR="003A3C05" w:rsidRDefault="003A3C05" w:rsidP="00D210BD"/>
        </w:tc>
      </w:tr>
      <w:tr w:rsidR="003A3C05" w14:paraId="0FAFE3FF" w14:textId="7F5FAA7F" w:rsidTr="0047483B">
        <w:tc>
          <w:tcPr>
            <w:tcW w:w="196" w:type="pct"/>
            <w:vMerge/>
          </w:tcPr>
          <w:p w14:paraId="5002023E" w14:textId="77777777" w:rsidR="003A3C05" w:rsidRPr="003D31E9" w:rsidRDefault="003A3C05" w:rsidP="00D210BD"/>
        </w:tc>
        <w:tc>
          <w:tcPr>
            <w:tcW w:w="957" w:type="pct"/>
          </w:tcPr>
          <w:p w14:paraId="781CE07F" w14:textId="77777777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</w:p>
        </w:tc>
        <w:tc>
          <w:tcPr>
            <w:tcW w:w="1302" w:type="pct"/>
          </w:tcPr>
          <w:p w14:paraId="06DD53BD" w14:textId="77777777" w:rsidR="003A3C05" w:rsidRDefault="003A3C05" w:rsidP="00D210BD"/>
        </w:tc>
        <w:tc>
          <w:tcPr>
            <w:tcW w:w="1273" w:type="pct"/>
          </w:tcPr>
          <w:p w14:paraId="73E226D7" w14:textId="77777777" w:rsidR="003A3C05" w:rsidRDefault="003A3C05" w:rsidP="00D210BD"/>
        </w:tc>
        <w:tc>
          <w:tcPr>
            <w:tcW w:w="1272" w:type="pct"/>
          </w:tcPr>
          <w:p w14:paraId="141CC998" w14:textId="77777777" w:rsidR="003A3C05" w:rsidRDefault="003A3C05" w:rsidP="00D210BD"/>
        </w:tc>
      </w:tr>
      <w:tr w:rsidR="003A3C05" w14:paraId="47543BB9" w14:textId="5FD16F29" w:rsidTr="0047483B">
        <w:tc>
          <w:tcPr>
            <w:tcW w:w="196" w:type="pct"/>
            <w:vMerge/>
          </w:tcPr>
          <w:p w14:paraId="24C8039D" w14:textId="77777777" w:rsidR="003A3C05" w:rsidRPr="003D31E9" w:rsidRDefault="003A3C05" w:rsidP="00D210BD"/>
        </w:tc>
        <w:tc>
          <w:tcPr>
            <w:tcW w:w="957" w:type="pct"/>
          </w:tcPr>
          <w:p w14:paraId="283F660B" w14:textId="77777777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</w:p>
        </w:tc>
        <w:tc>
          <w:tcPr>
            <w:tcW w:w="1302" w:type="pct"/>
          </w:tcPr>
          <w:p w14:paraId="233A7CD4" w14:textId="77777777" w:rsidR="003A3C05" w:rsidRDefault="003A3C05" w:rsidP="00D210BD"/>
        </w:tc>
        <w:tc>
          <w:tcPr>
            <w:tcW w:w="1273" w:type="pct"/>
          </w:tcPr>
          <w:p w14:paraId="15D399C6" w14:textId="77777777" w:rsidR="003A3C05" w:rsidRDefault="003A3C05" w:rsidP="00D210BD"/>
        </w:tc>
        <w:tc>
          <w:tcPr>
            <w:tcW w:w="1272" w:type="pct"/>
          </w:tcPr>
          <w:p w14:paraId="00A2673E" w14:textId="77777777" w:rsidR="003A3C05" w:rsidRDefault="003A3C05" w:rsidP="00D210BD"/>
        </w:tc>
      </w:tr>
      <w:tr w:rsidR="003A3C05" w14:paraId="618165C0" w14:textId="715F65D9" w:rsidTr="0047483B">
        <w:tc>
          <w:tcPr>
            <w:tcW w:w="196" w:type="pct"/>
            <w:vMerge w:val="restart"/>
          </w:tcPr>
          <w:p w14:paraId="633C5AF9" w14:textId="13854813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2</w:t>
            </w:r>
          </w:p>
        </w:tc>
        <w:tc>
          <w:tcPr>
            <w:tcW w:w="957" w:type="pct"/>
          </w:tcPr>
          <w:p w14:paraId="1D7AE0CB" w14:textId="3F17851A" w:rsidR="003A3C05" w:rsidRPr="003D31E9" w:rsidRDefault="00C05EBA" w:rsidP="00D73AE8">
            <w:pPr>
              <w:rPr>
                <w:color w:val="3476B1" w:themeColor="accent2" w:themeShade="BF"/>
                <w:szCs w:val="22"/>
              </w:rPr>
            </w:pPr>
            <w:r>
              <w:rPr>
                <w:color w:val="3476B1" w:themeColor="accent2" w:themeShade="BF"/>
                <w:szCs w:val="22"/>
              </w:rPr>
              <w:t>Teaching</w:t>
            </w:r>
          </w:p>
        </w:tc>
        <w:tc>
          <w:tcPr>
            <w:tcW w:w="1302" w:type="pct"/>
          </w:tcPr>
          <w:p w14:paraId="0E0E9986" w14:textId="77777777" w:rsidR="003A3C05" w:rsidRDefault="003A3C05" w:rsidP="00D73AE8"/>
        </w:tc>
        <w:tc>
          <w:tcPr>
            <w:tcW w:w="1273" w:type="pct"/>
          </w:tcPr>
          <w:p w14:paraId="612471FC" w14:textId="77777777" w:rsidR="003A3C05" w:rsidRDefault="003A3C05" w:rsidP="00D73AE8"/>
        </w:tc>
        <w:tc>
          <w:tcPr>
            <w:tcW w:w="1272" w:type="pct"/>
          </w:tcPr>
          <w:p w14:paraId="73D33C1A" w14:textId="77777777" w:rsidR="003A3C05" w:rsidRDefault="003A3C05" w:rsidP="00D73AE8"/>
        </w:tc>
      </w:tr>
      <w:tr w:rsidR="003A3C05" w14:paraId="0AE4F809" w14:textId="09B5AA02" w:rsidTr="0047483B">
        <w:tc>
          <w:tcPr>
            <w:tcW w:w="196" w:type="pct"/>
            <w:vMerge/>
          </w:tcPr>
          <w:p w14:paraId="28A6A069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1B64A9FF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02" w:type="pct"/>
          </w:tcPr>
          <w:p w14:paraId="7FDA6AE8" w14:textId="77777777" w:rsidR="003A3C05" w:rsidRDefault="003A3C05" w:rsidP="00D73AE8"/>
        </w:tc>
        <w:tc>
          <w:tcPr>
            <w:tcW w:w="1273" w:type="pct"/>
          </w:tcPr>
          <w:p w14:paraId="79444D39" w14:textId="77777777" w:rsidR="003A3C05" w:rsidRDefault="003A3C05" w:rsidP="00D73AE8"/>
        </w:tc>
        <w:tc>
          <w:tcPr>
            <w:tcW w:w="1272" w:type="pct"/>
          </w:tcPr>
          <w:p w14:paraId="1947CC3F" w14:textId="77777777" w:rsidR="003A3C05" w:rsidRDefault="003A3C05" w:rsidP="00D73AE8"/>
        </w:tc>
      </w:tr>
      <w:tr w:rsidR="003A3C05" w14:paraId="4B06BECA" w14:textId="1F1AA1DD" w:rsidTr="0047483B">
        <w:tc>
          <w:tcPr>
            <w:tcW w:w="196" w:type="pct"/>
            <w:vMerge/>
          </w:tcPr>
          <w:p w14:paraId="1D5D2323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1919AF43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02" w:type="pct"/>
          </w:tcPr>
          <w:p w14:paraId="09656400" w14:textId="77777777" w:rsidR="003A3C05" w:rsidRDefault="003A3C05" w:rsidP="00D73AE8"/>
        </w:tc>
        <w:tc>
          <w:tcPr>
            <w:tcW w:w="1273" w:type="pct"/>
          </w:tcPr>
          <w:p w14:paraId="11BA127E" w14:textId="77777777" w:rsidR="003A3C05" w:rsidRDefault="003A3C05" w:rsidP="00D73AE8"/>
        </w:tc>
        <w:tc>
          <w:tcPr>
            <w:tcW w:w="1272" w:type="pct"/>
          </w:tcPr>
          <w:p w14:paraId="5BC06277" w14:textId="77777777" w:rsidR="003A3C05" w:rsidRDefault="003A3C05" w:rsidP="00D73AE8"/>
        </w:tc>
      </w:tr>
      <w:tr w:rsidR="003A3C05" w14:paraId="13529C63" w14:textId="7E8E5E7F" w:rsidTr="0047483B">
        <w:tc>
          <w:tcPr>
            <w:tcW w:w="196" w:type="pct"/>
            <w:vMerge w:val="restart"/>
          </w:tcPr>
          <w:p w14:paraId="5FF545C7" w14:textId="7B2AC010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3</w:t>
            </w:r>
          </w:p>
        </w:tc>
        <w:tc>
          <w:tcPr>
            <w:tcW w:w="957" w:type="pct"/>
          </w:tcPr>
          <w:p w14:paraId="5F82C79F" w14:textId="5E74F1C3" w:rsidR="003A3C05" w:rsidRPr="003D31E9" w:rsidRDefault="00C05EBA" w:rsidP="00D73AE8">
            <w:pPr>
              <w:rPr>
                <w:color w:val="3476B1" w:themeColor="accent2" w:themeShade="BF"/>
                <w:szCs w:val="22"/>
              </w:rPr>
            </w:pPr>
            <w:r>
              <w:rPr>
                <w:color w:val="3476B1" w:themeColor="accent2" w:themeShade="BF"/>
                <w:szCs w:val="22"/>
              </w:rPr>
              <w:t>Grants/</w:t>
            </w:r>
            <w:r w:rsidRPr="003D31E9">
              <w:rPr>
                <w:color w:val="3476B1" w:themeColor="accent2" w:themeShade="BF"/>
                <w:szCs w:val="22"/>
              </w:rPr>
              <w:t>Manuscripts</w:t>
            </w:r>
          </w:p>
        </w:tc>
        <w:tc>
          <w:tcPr>
            <w:tcW w:w="1302" w:type="pct"/>
          </w:tcPr>
          <w:p w14:paraId="373100EB" w14:textId="77777777" w:rsidR="003A3C05" w:rsidRDefault="003A3C05" w:rsidP="00D73AE8"/>
        </w:tc>
        <w:tc>
          <w:tcPr>
            <w:tcW w:w="1273" w:type="pct"/>
          </w:tcPr>
          <w:p w14:paraId="6DFD0F42" w14:textId="77777777" w:rsidR="003A3C05" w:rsidRDefault="003A3C05" w:rsidP="00D73AE8"/>
        </w:tc>
        <w:tc>
          <w:tcPr>
            <w:tcW w:w="1272" w:type="pct"/>
          </w:tcPr>
          <w:p w14:paraId="36CC2439" w14:textId="77777777" w:rsidR="003A3C05" w:rsidRDefault="003A3C05" w:rsidP="00D73AE8"/>
        </w:tc>
      </w:tr>
      <w:tr w:rsidR="003A3C05" w14:paraId="653F3780" w14:textId="509682BC" w:rsidTr="0047483B">
        <w:tc>
          <w:tcPr>
            <w:tcW w:w="196" w:type="pct"/>
            <w:vMerge/>
          </w:tcPr>
          <w:p w14:paraId="2AA39205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602583BC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02" w:type="pct"/>
          </w:tcPr>
          <w:p w14:paraId="1A3BACCC" w14:textId="77777777" w:rsidR="003A3C05" w:rsidRDefault="003A3C05" w:rsidP="00D73AE8"/>
        </w:tc>
        <w:tc>
          <w:tcPr>
            <w:tcW w:w="1273" w:type="pct"/>
          </w:tcPr>
          <w:p w14:paraId="7E60DE5B" w14:textId="77777777" w:rsidR="003A3C05" w:rsidRDefault="003A3C05" w:rsidP="00D73AE8"/>
        </w:tc>
        <w:tc>
          <w:tcPr>
            <w:tcW w:w="1272" w:type="pct"/>
          </w:tcPr>
          <w:p w14:paraId="392252F2" w14:textId="77777777" w:rsidR="003A3C05" w:rsidRDefault="003A3C05" w:rsidP="00D73AE8"/>
        </w:tc>
      </w:tr>
      <w:tr w:rsidR="003A3C05" w14:paraId="154A0DA3" w14:textId="729F772D" w:rsidTr="0047483B">
        <w:tc>
          <w:tcPr>
            <w:tcW w:w="196" w:type="pct"/>
            <w:vMerge/>
          </w:tcPr>
          <w:p w14:paraId="03E0133D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464ECAC6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02" w:type="pct"/>
          </w:tcPr>
          <w:p w14:paraId="57C5EFEF" w14:textId="77777777" w:rsidR="003A3C05" w:rsidRDefault="003A3C05" w:rsidP="00D73AE8"/>
        </w:tc>
        <w:tc>
          <w:tcPr>
            <w:tcW w:w="1273" w:type="pct"/>
          </w:tcPr>
          <w:p w14:paraId="5F929424" w14:textId="77777777" w:rsidR="003A3C05" w:rsidRDefault="003A3C05" w:rsidP="00D73AE8"/>
        </w:tc>
        <w:tc>
          <w:tcPr>
            <w:tcW w:w="1272" w:type="pct"/>
          </w:tcPr>
          <w:p w14:paraId="6AABE9E3" w14:textId="77777777" w:rsidR="003A3C05" w:rsidRDefault="003A3C05" w:rsidP="00D73AE8"/>
        </w:tc>
      </w:tr>
      <w:tr w:rsidR="003A3C05" w14:paraId="3020615A" w14:textId="6038A312" w:rsidTr="0047483B">
        <w:tc>
          <w:tcPr>
            <w:tcW w:w="196" w:type="pct"/>
            <w:vMerge w:val="restart"/>
          </w:tcPr>
          <w:p w14:paraId="04DE9C30" w14:textId="32172ABD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4</w:t>
            </w:r>
          </w:p>
        </w:tc>
        <w:tc>
          <w:tcPr>
            <w:tcW w:w="957" w:type="pct"/>
          </w:tcPr>
          <w:p w14:paraId="6B1A9748" w14:textId="1F70D3E6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  <w:r w:rsidRPr="003D31E9">
              <w:rPr>
                <w:color w:val="3476B1" w:themeColor="accent2" w:themeShade="BF"/>
                <w:szCs w:val="22"/>
              </w:rPr>
              <w:t>Other items</w:t>
            </w:r>
            <w:r w:rsidR="0047483B">
              <w:rPr>
                <w:color w:val="3476B1" w:themeColor="accent2" w:themeShade="BF"/>
                <w:szCs w:val="22"/>
              </w:rPr>
              <w:t>:</w:t>
            </w:r>
          </w:p>
        </w:tc>
        <w:tc>
          <w:tcPr>
            <w:tcW w:w="1302" w:type="pct"/>
          </w:tcPr>
          <w:p w14:paraId="762A87AF" w14:textId="77777777" w:rsidR="003A3C05" w:rsidRDefault="003A3C05" w:rsidP="00D73AE8"/>
        </w:tc>
        <w:tc>
          <w:tcPr>
            <w:tcW w:w="1273" w:type="pct"/>
          </w:tcPr>
          <w:p w14:paraId="58A43F61" w14:textId="77777777" w:rsidR="003A3C05" w:rsidRDefault="003A3C05" w:rsidP="00D73AE8"/>
        </w:tc>
        <w:tc>
          <w:tcPr>
            <w:tcW w:w="1272" w:type="pct"/>
          </w:tcPr>
          <w:p w14:paraId="77D4E22C" w14:textId="77777777" w:rsidR="003A3C05" w:rsidRDefault="003A3C05" w:rsidP="00D73AE8"/>
        </w:tc>
      </w:tr>
      <w:tr w:rsidR="003A3C05" w14:paraId="57C83050" w14:textId="3CF59CC2" w:rsidTr="0047483B">
        <w:tc>
          <w:tcPr>
            <w:tcW w:w="196" w:type="pct"/>
            <w:vMerge/>
          </w:tcPr>
          <w:p w14:paraId="5C8D9E06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3FF43155" w14:textId="35F26480" w:rsidR="003A3C05" w:rsidRPr="00236CDB" w:rsidRDefault="003A3C05" w:rsidP="00D73AE8">
            <w:pPr>
              <w:rPr>
                <w:b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Admin/leadership</w:t>
            </w:r>
          </w:p>
        </w:tc>
        <w:tc>
          <w:tcPr>
            <w:tcW w:w="1302" w:type="pct"/>
          </w:tcPr>
          <w:p w14:paraId="16156BF7" w14:textId="77777777" w:rsidR="003A3C05" w:rsidRDefault="003A3C05" w:rsidP="00D73AE8"/>
        </w:tc>
        <w:tc>
          <w:tcPr>
            <w:tcW w:w="1273" w:type="pct"/>
          </w:tcPr>
          <w:p w14:paraId="4EDB8D4A" w14:textId="77777777" w:rsidR="003A3C05" w:rsidRDefault="003A3C05" w:rsidP="00D73AE8"/>
        </w:tc>
        <w:tc>
          <w:tcPr>
            <w:tcW w:w="1272" w:type="pct"/>
          </w:tcPr>
          <w:p w14:paraId="358B922C" w14:textId="77777777" w:rsidR="003A3C05" w:rsidRDefault="003A3C05" w:rsidP="00D73AE8"/>
        </w:tc>
      </w:tr>
      <w:tr w:rsidR="003A3C05" w14:paraId="5BD59B41" w14:textId="467377B4" w:rsidTr="0047483B">
        <w:tc>
          <w:tcPr>
            <w:tcW w:w="196" w:type="pct"/>
            <w:vMerge/>
          </w:tcPr>
          <w:p w14:paraId="488478E7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1D1F21D1" w14:textId="2CB1FA16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Personnel</w:t>
            </w:r>
          </w:p>
        </w:tc>
        <w:tc>
          <w:tcPr>
            <w:tcW w:w="1302" w:type="pct"/>
          </w:tcPr>
          <w:p w14:paraId="4E6117FB" w14:textId="77777777" w:rsidR="003A3C05" w:rsidRDefault="003A3C05" w:rsidP="00D73AE8"/>
        </w:tc>
        <w:tc>
          <w:tcPr>
            <w:tcW w:w="1273" w:type="pct"/>
          </w:tcPr>
          <w:p w14:paraId="7DE1D5D7" w14:textId="77777777" w:rsidR="003A3C05" w:rsidRDefault="003A3C05" w:rsidP="00D73AE8"/>
        </w:tc>
        <w:tc>
          <w:tcPr>
            <w:tcW w:w="1272" w:type="pct"/>
          </w:tcPr>
          <w:p w14:paraId="56C40670" w14:textId="77777777" w:rsidR="003A3C05" w:rsidRDefault="003A3C05" w:rsidP="00D73AE8"/>
        </w:tc>
      </w:tr>
      <w:tr w:rsidR="003A3C05" w14:paraId="6D60D764" w14:textId="3937CC8E" w:rsidTr="0047483B">
        <w:tc>
          <w:tcPr>
            <w:tcW w:w="196" w:type="pct"/>
            <w:vMerge/>
          </w:tcPr>
          <w:p w14:paraId="12CBF7F6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35F451EA" w14:textId="1167414C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Wellness</w:t>
            </w:r>
          </w:p>
        </w:tc>
        <w:tc>
          <w:tcPr>
            <w:tcW w:w="1302" w:type="pct"/>
          </w:tcPr>
          <w:p w14:paraId="78F744A9" w14:textId="77777777" w:rsidR="003A3C05" w:rsidRDefault="003A3C05" w:rsidP="00D73AE8"/>
        </w:tc>
        <w:tc>
          <w:tcPr>
            <w:tcW w:w="1273" w:type="pct"/>
          </w:tcPr>
          <w:p w14:paraId="4112129D" w14:textId="77777777" w:rsidR="003A3C05" w:rsidRDefault="003A3C05" w:rsidP="00D73AE8"/>
        </w:tc>
        <w:tc>
          <w:tcPr>
            <w:tcW w:w="1272" w:type="pct"/>
          </w:tcPr>
          <w:p w14:paraId="2CAF4392" w14:textId="77777777" w:rsidR="003A3C05" w:rsidRDefault="003A3C05" w:rsidP="00D73AE8"/>
        </w:tc>
      </w:tr>
      <w:tr w:rsidR="003A3C05" w14:paraId="764FE99D" w14:textId="5AC005AA" w:rsidTr="0047483B">
        <w:tc>
          <w:tcPr>
            <w:tcW w:w="196" w:type="pct"/>
            <w:vMerge/>
          </w:tcPr>
          <w:p w14:paraId="2BB15E92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4E85E17A" w14:textId="72C233E1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Citizenship</w:t>
            </w:r>
          </w:p>
        </w:tc>
        <w:tc>
          <w:tcPr>
            <w:tcW w:w="1302" w:type="pct"/>
          </w:tcPr>
          <w:p w14:paraId="0127E861" w14:textId="77777777" w:rsidR="003A3C05" w:rsidRDefault="003A3C05" w:rsidP="00D73AE8"/>
        </w:tc>
        <w:tc>
          <w:tcPr>
            <w:tcW w:w="1273" w:type="pct"/>
          </w:tcPr>
          <w:p w14:paraId="730A89A8" w14:textId="77777777" w:rsidR="003A3C05" w:rsidRDefault="003A3C05" w:rsidP="00D73AE8"/>
        </w:tc>
        <w:tc>
          <w:tcPr>
            <w:tcW w:w="1272" w:type="pct"/>
          </w:tcPr>
          <w:p w14:paraId="13A62B7E" w14:textId="77777777" w:rsidR="003A3C05" w:rsidRDefault="003A3C05" w:rsidP="00D73AE8"/>
        </w:tc>
      </w:tr>
      <w:tr w:rsidR="003A3C05" w14:paraId="579131AC" w14:textId="68DF475B" w:rsidTr="0047483B">
        <w:tc>
          <w:tcPr>
            <w:tcW w:w="196" w:type="pct"/>
            <w:vMerge/>
          </w:tcPr>
          <w:p w14:paraId="24BD8582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15B7943C" w14:textId="502481E2" w:rsidR="003A3C05" w:rsidRPr="00236CDB" w:rsidRDefault="005B0782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>
              <w:rPr>
                <w:bCs/>
                <w:i/>
                <w:iCs/>
                <w:color w:val="3476B1" w:themeColor="accent2" w:themeShade="BF"/>
                <w:szCs w:val="22"/>
              </w:rPr>
              <w:t>Practice plan</w:t>
            </w:r>
          </w:p>
        </w:tc>
        <w:tc>
          <w:tcPr>
            <w:tcW w:w="1302" w:type="pct"/>
          </w:tcPr>
          <w:p w14:paraId="3EBE8AA1" w14:textId="77777777" w:rsidR="003A3C05" w:rsidRDefault="003A3C05" w:rsidP="00D73AE8"/>
        </w:tc>
        <w:tc>
          <w:tcPr>
            <w:tcW w:w="1273" w:type="pct"/>
          </w:tcPr>
          <w:p w14:paraId="2ED90B3F" w14:textId="77777777" w:rsidR="003A3C05" w:rsidRDefault="003A3C05" w:rsidP="00D73AE8"/>
        </w:tc>
        <w:tc>
          <w:tcPr>
            <w:tcW w:w="1272" w:type="pct"/>
          </w:tcPr>
          <w:p w14:paraId="58C14BF1" w14:textId="77777777" w:rsidR="003A3C05" w:rsidRDefault="003A3C05" w:rsidP="00D73AE8"/>
        </w:tc>
      </w:tr>
      <w:tr w:rsidR="003A3C05" w14:paraId="3389E50C" w14:textId="0A8B4D3F" w:rsidTr="0047483B">
        <w:tc>
          <w:tcPr>
            <w:tcW w:w="196" w:type="pct"/>
            <w:vMerge/>
          </w:tcPr>
          <w:p w14:paraId="758769D3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66F3CB58" w14:textId="4C24C298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Awards</w:t>
            </w:r>
          </w:p>
        </w:tc>
        <w:tc>
          <w:tcPr>
            <w:tcW w:w="1302" w:type="pct"/>
          </w:tcPr>
          <w:p w14:paraId="31CCED60" w14:textId="77777777" w:rsidR="003A3C05" w:rsidRDefault="003A3C05" w:rsidP="00D73AE8"/>
        </w:tc>
        <w:tc>
          <w:tcPr>
            <w:tcW w:w="1273" w:type="pct"/>
          </w:tcPr>
          <w:p w14:paraId="1DBB3FC3" w14:textId="77777777" w:rsidR="003A3C05" w:rsidRDefault="003A3C05" w:rsidP="00D73AE8"/>
        </w:tc>
        <w:tc>
          <w:tcPr>
            <w:tcW w:w="1272" w:type="pct"/>
          </w:tcPr>
          <w:p w14:paraId="1D1F248F" w14:textId="77777777" w:rsidR="003A3C05" w:rsidRDefault="003A3C05" w:rsidP="00D73AE8"/>
        </w:tc>
      </w:tr>
      <w:tr w:rsidR="00E65731" w14:paraId="18FCACEC" w14:textId="77777777" w:rsidTr="0047483B">
        <w:tc>
          <w:tcPr>
            <w:tcW w:w="196" w:type="pct"/>
          </w:tcPr>
          <w:p w14:paraId="60B4E429" w14:textId="77777777" w:rsidR="00E65731" w:rsidRPr="00236CDB" w:rsidRDefault="00E65731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957" w:type="pct"/>
          </w:tcPr>
          <w:p w14:paraId="16A1D2E3" w14:textId="01F94484" w:rsidR="00E65731" w:rsidRPr="00236CDB" w:rsidRDefault="00E65731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>
              <w:rPr>
                <w:bCs/>
                <w:i/>
                <w:iCs/>
                <w:color w:val="3476B1" w:themeColor="accent2" w:themeShade="BF"/>
                <w:szCs w:val="22"/>
              </w:rPr>
              <w:t>Mentorship needs</w:t>
            </w:r>
          </w:p>
        </w:tc>
        <w:tc>
          <w:tcPr>
            <w:tcW w:w="1302" w:type="pct"/>
          </w:tcPr>
          <w:p w14:paraId="592407B5" w14:textId="77777777" w:rsidR="00E65731" w:rsidRDefault="00E65731" w:rsidP="00D73AE8"/>
        </w:tc>
        <w:tc>
          <w:tcPr>
            <w:tcW w:w="1273" w:type="pct"/>
          </w:tcPr>
          <w:p w14:paraId="5648A243" w14:textId="77777777" w:rsidR="00E65731" w:rsidRDefault="00E65731" w:rsidP="00D73AE8"/>
        </w:tc>
        <w:tc>
          <w:tcPr>
            <w:tcW w:w="1272" w:type="pct"/>
          </w:tcPr>
          <w:p w14:paraId="3B85D9AE" w14:textId="77777777" w:rsidR="00E65731" w:rsidRDefault="00E65731" w:rsidP="00D73AE8"/>
        </w:tc>
      </w:tr>
    </w:tbl>
    <w:p w14:paraId="01A33C33" w14:textId="26AB7D7A" w:rsidR="00F17857" w:rsidRPr="00F17857" w:rsidRDefault="00C17C47" w:rsidP="00F17857">
      <w:pPr>
        <w:pStyle w:val="Heading2"/>
      </w:pPr>
      <w:r>
        <w:lastRenderedPageBreak/>
        <w:t>Students / Mentees</w:t>
      </w:r>
      <w:r w:rsidR="00F17857">
        <w:t xml:space="preserve"> (undergraduate, graduate, medical student, residents, faculty, staff)</w:t>
      </w:r>
    </w:p>
    <w:tbl>
      <w:tblPr>
        <w:tblStyle w:val="Report"/>
        <w:tblW w:w="4988" w:type="pct"/>
        <w:tblLayout w:type="fixed"/>
        <w:tblLook w:val="0620" w:firstRow="1" w:lastRow="0" w:firstColumn="0" w:lastColumn="0" w:noHBand="1" w:noVBand="1"/>
      </w:tblPr>
      <w:tblGrid>
        <w:gridCol w:w="458"/>
        <w:gridCol w:w="1952"/>
        <w:gridCol w:w="2835"/>
        <w:gridCol w:w="2693"/>
        <w:gridCol w:w="2836"/>
      </w:tblGrid>
      <w:tr w:rsidR="00F17857" w14:paraId="3226BCFB" w14:textId="4D75FF31" w:rsidTr="00F178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" w:type="dxa"/>
          </w:tcPr>
          <w:p w14:paraId="23812619" w14:textId="77777777" w:rsidR="00F17857" w:rsidRDefault="00F17857" w:rsidP="00AB22BA">
            <w:pPr>
              <w:pStyle w:val="Heading3"/>
            </w:pPr>
          </w:p>
        </w:tc>
        <w:tc>
          <w:tcPr>
            <w:tcW w:w="1952" w:type="dxa"/>
            <w:vAlign w:val="center"/>
          </w:tcPr>
          <w:p w14:paraId="2C9F4009" w14:textId="471D7181" w:rsidR="00F17857" w:rsidRDefault="00F17857" w:rsidP="00F17857">
            <w:pPr>
              <w:pStyle w:val="Heading3"/>
              <w:jc w:val="center"/>
            </w:pPr>
            <w:r>
              <w:t>Student Level</w:t>
            </w:r>
          </w:p>
        </w:tc>
        <w:tc>
          <w:tcPr>
            <w:tcW w:w="2835" w:type="dxa"/>
            <w:vAlign w:val="center"/>
          </w:tcPr>
          <w:p w14:paraId="74686086" w14:textId="6E3B09F1" w:rsidR="00F17857" w:rsidRDefault="00F17857" w:rsidP="00F17857">
            <w:pPr>
              <w:pStyle w:val="Heading3"/>
              <w:jc w:val="center"/>
            </w:pPr>
            <w:r>
              <w:t>Number of Students</w:t>
            </w:r>
          </w:p>
        </w:tc>
        <w:tc>
          <w:tcPr>
            <w:tcW w:w="2693" w:type="dxa"/>
            <w:vAlign w:val="center"/>
          </w:tcPr>
          <w:p w14:paraId="634BEAEA" w14:textId="4F982B11" w:rsidR="00F17857" w:rsidRDefault="00F17857" w:rsidP="00F17857">
            <w:pPr>
              <w:pStyle w:val="Heading3"/>
              <w:jc w:val="center"/>
            </w:pPr>
            <w:r>
              <w:t>Description of Role as Supervisor</w:t>
            </w:r>
          </w:p>
        </w:tc>
        <w:tc>
          <w:tcPr>
            <w:tcW w:w="2836" w:type="dxa"/>
            <w:vAlign w:val="center"/>
          </w:tcPr>
          <w:p w14:paraId="7280051F" w14:textId="4E5BAC6D" w:rsidR="00F17857" w:rsidRDefault="00F17857" w:rsidP="00F17857">
            <w:pPr>
              <w:pStyle w:val="Heading3"/>
              <w:jc w:val="center"/>
            </w:pPr>
            <w:r>
              <w:t>Accomplishments</w:t>
            </w:r>
          </w:p>
        </w:tc>
      </w:tr>
      <w:tr w:rsidR="00F17857" w14:paraId="2496F697" w14:textId="229D92C0" w:rsidTr="00F17857">
        <w:tc>
          <w:tcPr>
            <w:tcW w:w="458" w:type="dxa"/>
            <w:vMerge w:val="restart"/>
            <w:textDirection w:val="btLr"/>
            <w:vAlign w:val="center"/>
          </w:tcPr>
          <w:p w14:paraId="132CA547" w14:textId="3493F1A6" w:rsidR="00F17857" w:rsidRDefault="00F17857" w:rsidP="00AB22BA">
            <w:pPr>
              <w:pStyle w:val="Heading3"/>
              <w:ind w:left="113" w:right="113"/>
              <w:jc w:val="center"/>
            </w:pPr>
            <w:r>
              <w:t>Students</w:t>
            </w:r>
          </w:p>
        </w:tc>
        <w:tc>
          <w:tcPr>
            <w:tcW w:w="1952" w:type="dxa"/>
            <w:vAlign w:val="center"/>
          </w:tcPr>
          <w:p w14:paraId="32CD6232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835" w:type="dxa"/>
            <w:vAlign w:val="center"/>
          </w:tcPr>
          <w:p w14:paraId="0C3CE3FF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693" w:type="dxa"/>
            <w:vAlign w:val="center"/>
          </w:tcPr>
          <w:p w14:paraId="17035A39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836" w:type="dxa"/>
            <w:vAlign w:val="center"/>
          </w:tcPr>
          <w:p w14:paraId="76A8F31A" w14:textId="77777777" w:rsidR="00F17857" w:rsidRDefault="00F17857" w:rsidP="00F17857">
            <w:pPr>
              <w:pStyle w:val="Heading3"/>
              <w:jc w:val="center"/>
            </w:pPr>
          </w:p>
        </w:tc>
      </w:tr>
      <w:tr w:rsidR="00F17857" w14:paraId="251313D2" w14:textId="13530616" w:rsidTr="00F17857">
        <w:tc>
          <w:tcPr>
            <w:tcW w:w="458" w:type="dxa"/>
            <w:vMerge/>
          </w:tcPr>
          <w:p w14:paraId="4E7EBC4C" w14:textId="77777777" w:rsidR="00F17857" w:rsidRDefault="00F17857" w:rsidP="00AB22BA"/>
        </w:tc>
        <w:tc>
          <w:tcPr>
            <w:tcW w:w="1952" w:type="dxa"/>
            <w:vAlign w:val="center"/>
          </w:tcPr>
          <w:p w14:paraId="6F0A8759" w14:textId="77777777" w:rsidR="00F17857" w:rsidRPr="004A4768" w:rsidRDefault="00F17857" w:rsidP="00F17857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1F75613" w14:textId="77777777" w:rsidR="00F17857" w:rsidRDefault="00F17857" w:rsidP="00F17857">
            <w:pPr>
              <w:jc w:val="center"/>
            </w:pPr>
          </w:p>
        </w:tc>
        <w:tc>
          <w:tcPr>
            <w:tcW w:w="2693" w:type="dxa"/>
            <w:vAlign w:val="center"/>
          </w:tcPr>
          <w:p w14:paraId="08ADCA62" w14:textId="77777777" w:rsidR="00F17857" w:rsidRDefault="00F17857" w:rsidP="00F17857">
            <w:pPr>
              <w:jc w:val="center"/>
            </w:pPr>
          </w:p>
        </w:tc>
        <w:tc>
          <w:tcPr>
            <w:tcW w:w="2836" w:type="dxa"/>
            <w:vAlign w:val="center"/>
          </w:tcPr>
          <w:p w14:paraId="0E39BCEA" w14:textId="77777777" w:rsidR="00F17857" w:rsidRDefault="00F17857" w:rsidP="00F17857">
            <w:pPr>
              <w:jc w:val="center"/>
            </w:pPr>
          </w:p>
        </w:tc>
      </w:tr>
      <w:tr w:rsidR="00F17857" w14:paraId="33D0EC5F" w14:textId="4531BA8E" w:rsidTr="00F17857">
        <w:tc>
          <w:tcPr>
            <w:tcW w:w="458" w:type="dxa"/>
            <w:vMerge/>
          </w:tcPr>
          <w:p w14:paraId="67EC1A08" w14:textId="77777777" w:rsidR="00F17857" w:rsidRDefault="00F17857" w:rsidP="00AB22BA"/>
        </w:tc>
        <w:tc>
          <w:tcPr>
            <w:tcW w:w="1952" w:type="dxa"/>
            <w:vAlign w:val="center"/>
          </w:tcPr>
          <w:p w14:paraId="67AF8E54" w14:textId="77777777" w:rsidR="00F17857" w:rsidRDefault="00F17857" w:rsidP="00F17857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4F41C28" w14:textId="77777777" w:rsidR="00F17857" w:rsidRDefault="00F17857" w:rsidP="00F17857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3E91D19" w14:textId="77777777" w:rsidR="00F17857" w:rsidRDefault="00F17857" w:rsidP="00F17857">
            <w:pPr>
              <w:jc w:val="center"/>
            </w:pPr>
          </w:p>
        </w:tc>
        <w:tc>
          <w:tcPr>
            <w:tcW w:w="2836" w:type="dxa"/>
            <w:vAlign w:val="center"/>
          </w:tcPr>
          <w:p w14:paraId="110E1782" w14:textId="77777777" w:rsidR="00F17857" w:rsidRDefault="00F17857" w:rsidP="00F17857">
            <w:pPr>
              <w:jc w:val="center"/>
            </w:pPr>
          </w:p>
        </w:tc>
      </w:tr>
      <w:tr w:rsidR="00F17857" w14:paraId="6A67AA36" w14:textId="77777777" w:rsidTr="00F17857">
        <w:tc>
          <w:tcPr>
            <w:tcW w:w="458" w:type="dxa"/>
            <w:vMerge w:val="restart"/>
            <w:textDirection w:val="btLr"/>
            <w:vAlign w:val="center"/>
          </w:tcPr>
          <w:p w14:paraId="7A61F799" w14:textId="6CD5ED10" w:rsidR="00F17857" w:rsidRDefault="00F17857" w:rsidP="00F17857">
            <w:pPr>
              <w:spacing w:before="0" w:after="0"/>
              <w:ind w:left="113" w:right="113"/>
              <w:jc w:val="center"/>
            </w:pPr>
            <w:r>
              <w:rPr>
                <w:color w:val="3476B1" w:themeColor="accent2" w:themeShade="BF"/>
              </w:rPr>
              <w:t>Mentees</w:t>
            </w:r>
          </w:p>
        </w:tc>
        <w:tc>
          <w:tcPr>
            <w:tcW w:w="1952" w:type="dxa"/>
            <w:vAlign w:val="center"/>
          </w:tcPr>
          <w:p w14:paraId="1B64A27E" w14:textId="076634F1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Mentee Level</w:t>
            </w:r>
          </w:p>
        </w:tc>
        <w:tc>
          <w:tcPr>
            <w:tcW w:w="2835" w:type="dxa"/>
            <w:vAlign w:val="center"/>
          </w:tcPr>
          <w:p w14:paraId="7EBA83A0" w14:textId="1BB916C6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Number of Mentees</w:t>
            </w:r>
          </w:p>
        </w:tc>
        <w:tc>
          <w:tcPr>
            <w:tcW w:w="2693" w:type="dxa"/>
            <w:vAlign w:val="center"/>
          </w:tcPr>
          <w:p w14:paraId="545898BF" w14:textId="7F62F90B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Description of Role as Mentor</w:t>
            </w:r>
          </w:p>
        </w:tc>
        <w:tc>
          <w:tcPr>
            <w:tcW w:w="2836" w:type="dxa"/>
            <w:vAlign w:val="center"/>
          </w:tcPr>
          <w:p w14:paraId="65E8A888" w14:textId="54F743B2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Accomplishments</w:t>
            </w:r>
          </w:p>
        </w:tc>
      </w:tr>
      <w:tr w:rsidR="00F17857" w14:paraId="63414F07" w14:textId="55EEC37A" w:rsidTr="00F17857">
        <w:tc>
          <w:tcPr>
            <w:tcW w:w="458" w:type="dxa"/>
            <w:vMerge/>
            <w:textDirection w:val="btLr"/>
            <w:vAlign w:val="center"/>
          </w:tcPr>
          <w:p w14:paraId="7108B906" w14:textId="0967C3F9" w:rsidR="00F17857" w:rsidRDefault="00F17857" w:rsidP="00A711FE">
            <w:pPr>
              <w:spacing w:before="0" w:after="0"/>
              <w:jc w:val="center"/>
            </w:pPr>
          </w:p>
        </w:tc>
        <w:tc>
          <w:tcPr>
            <w:tcW w:w="1952" w:type="dxa"/>
          </w:tcPr>
          <w:p w14:paraId="76AF0414" w14:textId="77777777" w:rsidR="00F17857" w:rsidRDefault="00F17857" w:rsidP="00AB22BA"/>
        </w:tc>
        <w:tc>
          <w:tcPr>
            <w:tcW w:w="2835" w:type="dxa"/>
          </w:tcPr>
          <w:p w14:paraId="333C587F" w14:textId="77777777" w:rsidR="00F17857" w:rsidRDefault="00F17857" w:rsidP="00AB22BA"/>
        </w:tc>
        <w:tc>
          <w:tcPr>
            <w:tcW w:w="2693" w:type="dxa"/>
          </w:tcPr>
          <w:p w14:paraId="2D1BC2E6" w14:textId="77777777" w:rsidR="00F17857" w:rsidRDefault="00F17857" w:rsidP="00AB22BA"/>
        </w:tc>
        <w:tc>
          <w:tcPr>
            <w:tcW w:w="2836" w:type="dxa"/>
          </w:tcPr>
          <w:p w14:paraId="1D10C554" w14:textId="77777777" w:rsidR="00F17857" w:rsidRDefault="00F17857" w:rsidP="00AB22BA"/>
        </w:tc>
      </w:tr>
      <w:tr w:rsidR="00F17857" w14:paraId="45A0EA7C" w14:textId="53578379" w:rsidTr="00F17857">
        <w:tc>
          <w:tcPr>
            <w:tcW w:w="458" w:type="dxa"/>
            <w:vMerge/>
          </w:tcPr>
          <w:p w14:paraId="5B81BC26" w14:textId="77777777" w:rsidR="00F17857" w:rsidRDefault="00F17857" w:rsidP="00AB22BA"/>
        </w:tc>
        <w:tc>
          <w:tcPr>
            <w:tcW w:w="1952" w:type="dxa"/>
          </w:tcPr>
          <w:p w14:paraId="1B1BDA45" w14:textId="77777777" w:rsidR="00F17857" w:rsidRDefault="00F17857" w:rsidP="00AB22BA"/>
        </w:tc>
        <w:tc>
          <w:tcPr>
            <w:tcW w:w="2835" w:type="dxa"/>
          </w:tcPr>
          <w:p w14:paraId="16914217" w14:textId="77777777" w:rsidR="00F17857" w:rsidRDefault="00F17857" w:rsidP="00AB22BA"/>
        </w:tc>
        <w:tc>
          <w:tcPr>
            <w:tcW w:w="2693" w:type="dxa"/>
          </w:tcPr>
          <w:p w14:paraId="5DA12899" w14:textId="77777777" w:rsidR="00F17857" w:rsidRDefault="00F17857" w:rsidP="00AB22BA"/>
        </w:tc>
        <w:tc>
          <w:tcPr>
            <w:tcW w:w="2836" w:type="dxa"/>
          </w:tcPr>
          <w:p w14:paraId="0A9F50EC" w14:textId="77777777" w:rsidR="00F17857" w:rsidRDefault="00F17857" w:rsidP="00AB22BA"/>
        </w:tc>
      </w:tr>
      <w:tr w:rsidR="00F17857" w14:paraId="48E035EB" w14:textId="5B0F4042" w:rsidTr="00F17857">
        <w:tc>
          <w:tcPr>
            <w:tcW w:w="458" w:type="dxa"/>
            <w:vMerge/>
          </w:tcPr>
          <w:p w14:paraId="49506CC4" w14:textId="77777777" w:rsidR="00F17857" w:rsidRDefault="00F17857" w:rsidP="00AB22BA"/>
        </w:tc>
        <w:tc>
          <w:tcPr>
            <w:tcW w:w="1952" w:type="dxa"/>
          </w:tcPr>
          <w:p w14:paraId="2D696D40" w14:textId="77777777" w:rsidR="00F17857" w:rsidRDefault="00F17857" w:rsidP="00AB22BA"/>
        </w:tc>
        <w:tc>
          <w:tcPr>
            <w:tcW w:w="2835" w:type="dxa"/>
          </w:tcPr>
          <w:p w14:paraId="4091061E" w14:textId="77777777" w:rsidR="00F17857" w:rsidRDefault="00F17857" w:rsidP="00AB22BA"/>
        </w:tc>
        <w:tc>
          <w:tcPr>
            <w:tcW w:w="2693" w:type="dxa"/>
          </w:tcPr>
          <w:p w14:paraId="16A48CE2" w14:textId="77777777" w:rsidR="00F17857" w:rsidRDefault="00F17857" w:rsidP="00AB22BA"/>
        </w:tc>
        <w:tc>
          <w:tcPr>
            <w:tcW w:w="2836" w:type="dxa"/>
          </w:tcPr>
          <w:p w14:paraId="41BD87BA" w14:textId="77777777" w:rsidR="00F17857" w:rsidRDefault="00F17857" w:rsidP="00AB22BA"/>
        </w:tc>
      </w:tr>
    </w:tbl>
    <w:p w14:paraId="06222929" w14:textId="12E51B02" w:rsidR="00571ABD" w:rsidRDefault="00C17C47">
      <w:pPr>
        <w:pStyle w:val="Heading2"/>
      </w:pPr>
      <w:r>
        <w:t>“</w:t>
      </w:r>
      <w:r w:rsidR="00227C05">
        <w:t>B</w:t>
      </w:r>
      <w:r>
        <w:t xml:space="preserve">uckets” </w:t>
      </w:r>
      <w:r w:rsidR="00227C05" w:rsidRPr="00227C05">
        <w:rPr>
          <w:i/>
          <w:iCs/>
          <w:color w:val="596984" w:themeColor="accent4" w:themeShade="BF"/>
          <w:sz w:val="20"/>
          <w:szCs w:val="20"/>
        </w:rPr>
        <w:t>(buckets can only hold a finite amount: only add something if you’re removing something else!)</w:t>
      </w:r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2160"/>
        <w:gridCol w:w="1440"/>
        <w:gridCol w:w="720"/>
        <w:gridCol w:w="2160"/>
        <w:gridCol w:w="720"/>
        <w:gridCol w:w="1440"/>
        <w:gridCol w:w="2160"/>
      </w:tblGrid>
      <w:tr w:rsidR="00B17874" w14:paraId="5FCC0721" w14:textId="2A112FB0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43FE216B" w14:textId="259185B9" w:rsidR="00B17874" w:rsidRDefault="00B17874" w:rsidP="00AB22BA">
            <w:pPr>
              <w:pStyle w:val="Heading3"/>
            </w:pPr>
            <w:r>
              <w:t>Ideas that I am thinking of</w:t>
            </w:r>
          </w:p>
        </w:tc>
        <w:tc>
          <w:tcPr>
            <w:tcW w:w="3600" w:type="dxa"/>
            <w:gridSpan w:val="3"/>
          </w:tcPr>
          <w:p w14:paraId="0754EB1A" w14:textId="1E05BACE" w:rsidR="00B17874" w:rsidRDefault="00B17874" w:rsidP="00B17874">
            <w:pPr>
              <w:pStyle w:val="Heading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 that are going on</w:t>
            </w:r>
          </w:p>
        </w:tc>
        <w:tc>
          <w:tcPr>
            <w:tcW w:w="3600" w:type="dxa"/>
            <w:gridSpan w:val="2"/>
          </w:tcPr>
          <w:p w14:paraId="705F47AE" w14:textId="28E71F74" w:rsidR="00B17874" w:rsidRDefault="000B21C3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3476B1" w:themeColor="accent2" w:themeShade="BF"/>
              </w:rPr>
              <w:t>Activities that are going to finish</w:t>
            </w:r>
          </w:p>
        </w:tc>
      </w:tr>
      <w:tr w:rsidR="00B17874" w14:paraId="13E10C60" w14:textId="124DC8C3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13A7027" w14:textId="1DC2028F" w:rsidR="00B17874" w:rsidRPr="0085565D" w:rsidRDefault="00B17874" w:rsidP="00B17874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29ED68FA" w14:textId="6343B6EA" w:rsidR="007D75AB" w:rsidRDefault="007D75AB" w:rsidP="007D75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4D1B9FB4" w14:textId="77777777" w:rsidR="00B17874" w:rsidRPr="00F828CE" w:rsidRDefault="00B17874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47483B" w14:paraId="566D66C0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4DACAA0D" w14:textId="77777777" w:rsidR="0047483B" w:rsidRPr="0085565D" w:rsidRDefault="0047483B" w:rsidP="00B17874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74049647" w14:textId="77777777" w:rsidR="0047483B" w:rsidRDefault="0047483B" w:rsidP="007D75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6F060EA9" w14:textId="77777777" w:rsidR="0047483B" w:rsidRPr="00F828CE" w:rsidRDefault="0047483B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0B21C3" w14:paraId="2786E474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15C3366" w14:textId="77777777" w:rsidR="000B21C3" w:rsidRPr="0085565D" w:rsidRDefault="000B21C3" w:rsidP="00B17874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392CA074" w14:textId="37CD0BB2" w:rsidR="000B21C3" w:rsidRDefault="000B21C3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0014582A" w14:textId="77777777" w:rsidR="000B21C3" w:rsidRPr="00F828CE" w:rsidRDefault="000B21C3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2C8A05EF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1D0E441F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47581AAD" w14:textId="2A1A4F99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77F6">
              <w:rPr>
                <w:sz w:val="20"/>
                <w:szCs w:val="20"/>
              </w:rPr>
              <w:t>Ongoing clinical (</w:t>
            </w:r>
            <w:r w:rsidR="009E78A3">
              <w:rPr>
                <w:sz w:val="20"/>
                <w:szCs w:val="20"/>
              </w:rPr>
              <w:t>--</w:t>
            </w:r>
            <w:r w:rsidRPr="004377F6">
              <w:rPr>
                <w:sz w:val="20"/>
                <w:szCs w:val="20"/>
              </w:rPr>
              <w:t xml:space="preserve"> half-day)</w:t>
            </w:r>
          </w:p>
        </w:tc>
        <w:tc>
          <w:tcPr>
            <w:tcW w:w="3600" w:type="dxa"/>
            <w:gridSpan w:val="2"/>
          </w:tcPr>
          <w:p w14:paraId="1A042848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083E5564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550A736E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0CFB2F9C" w14:textId="3FB2D373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77F6">
              <w:rPr>
                <w:sz w:val="20"/>
                <w:szCs w:val="20"/>
              </w:rPr>
              <w:t xml:space="preserve">Ongoing ed (admin, CFD, </w:t>
            </w:r>
            <w:proofErr w:type="spellStart"/>
            <w:r w:rsidRPr="004377F6">
              <w:rPr>
                <w:sz w:val="20"/>
                <w:szCs w:val="20"/>
              </w:rPr>
              <w:t>etc</w:t>
            </w:r>
            <w:proofErr w:type="spellEnd"/>
            <w:r w:rsidRPr="004377F6">
              <w:rPr>
                <w:sz w:val="20"/>
                <w:szCs w:val="20"/>
              </w:rPr>
              <w:t>)</w:t>
            </w:r>
          </w:p>
        </w:tc>
        <w:tc>
          <w:tcPr>
            <w:tcW w:w="3600" w:type="dxa"/>
            <w:gridSpan w:val="2"/>
          </w:tcPr>
          <w:p w14:paraId="1B5E35B0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53AF0375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11777566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2EDF87F2" w14:textId="4C1CE34D" w:rsidR="00B71112" w:rsidRPr="004377F6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Ongoing teaching (undergrad,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600" w:type="dxa"/>
            <w:gridSpan w:val="2"/>
          </w:tcPr>
          <w:p w14:paraId="506F2A1A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29ADD756" w14:textId="37CAA571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7465D47" w14:textId="47E43333" w:rsidR="00B71112" w:rsidRDefault="00B71112" w:rsidP="00B71112">
            <w:pPr>
              <w:pStyle w:val="Heading3"/>
            </w:pPr>
            <w:r>
              <w:t>Ideas that others are thinking of for me</w:t>
            </w:r>
          </w:p>
        </w:tc>
        <w:tc>
          <w:tcPr>
            <w:tcW w:w="3600" w:type="dxa"/>
            <w:gridSpan w:val="3"/>
          </w:tcPr>
          <w:p w14:paraId="21753CE5" w14:textId="0A9802A0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21C3">
              <w:rPr>
                <w:color w:val="3476B1" w:themeColor="accent2" w:themeShade="BF"/>
              </w:rPr>
              <w:t>“Other peoples” projects</w:t>
            </w:r>
          </w:p>
        </w:tc>
        <w:tc>
          <w:tcPr>
            <w:tcW w:w="3600" w:type="dxa"/>
            <w:gridSpan w:val="2"/>
          </w:tcPr>
          <w:p w14:paraId="7439ACD9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1112" w14:paraId="4531E84E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7798CF1B" w14:textId="77777777" w:rsidR="00B71112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3C4E38CB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1FE5927F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1112" w14:paraId="0F33A76E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7EE10BEF" w14:textId="77777777" w:rsidR="00B71112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1A93CE88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3366F0E1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C05" w14:paraId="74889082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5A4EC7D" w14:textId="7DCD3749" w:rsidR="003A3C05" w:rsidRDefault="003A3C05" w:rsidP="003A3C05">
            <w:r>
              <w:t>Current Time Breakdown</w:t>
            </w:r>
            <w:r w:rsidR="0047483B">
              <w:t>:</w:t>
            </w:r>
          </w:p>
        </w:tc>
        <w:tc>
          <w:tcPr>
            <w:tcW w:w="2160" w:type="dxa"/>
            <w:gridSpan w:val="2"/>
          </w:tcPr>
          <w:p w14:paraId="231119F4" w14:textId="12B08EB5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Clinical (--%)</w:t>
            </w:r>
          </w:p>
        </w:tc>
        <w:tc>
          <w:tcPr>
            <w:tcW w:w="2160" w:type="dxa"/>
          </w:tcPr>
          <w:p w14:paraId="621D755D" w14:textId="1A5F6350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Teaching (--%)</w:t>
            </w:r>
          </w:p>
        </w:tc>
        <w:tc>
          <w:tcPr>
            <w:tcW w:w="2160" w:type="dxa"/>
            <w:gridSpan w:val="2"/>
          </w:tcPr>
          <w:p w14:paraId="1F2C54D1" w14:textId="5871B852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CPA/Research (--%)</w:t>
            </w:r>
          </w:p>
        </w:tc>
        <w:tc>
          <w:tcPr>
            <w:tcW w:w="2160" w:type="dxa"/>
          </w:tcPr>
          <w:p w14:paraId="5A93D613" w14:textId="1DB90DD7" w:rsidR="003A3C05" w:rsidRPr="003A3C05" w:rsidRDefault="003A3C05" w:rsidP="0047483B">
            <w:pPr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Admin (--%)</w:t>
            </w:r>
          </w:p>
        </w:tc>
      </w:tr>
    </w:tbl>
    <w:p w14:paraId="5F9856CA" w14:textId="44CED757" w:rsidR="000F06D2" w:rsidRDefault="000F06D2" w:rsidP="000F06D2">
      <w:pPr>
        <w:pStyle w:val="Heading2"/>
      </w:pPr>
      <w:r>
        <w:t>Check out</w:t>
      </w:r>
      <w:r w:rsidR="0047483B">
        <w:t>:</w:t>
      </w:r>
    </w:p>
    <w:tbl>
      <w:tblPr>
        <w:tblStyle w:val="Report"/>
        <w:tblW w:w="5483" w:type="pct"/>
        <w:tblLayout w:type="fixed"/>
        <w:tblLook w:val="0680" w:firstRow="0" w:lastRow="0" w:firstColumn="1" w:lastColumn="0" w:noHBand="1" w:noVBand="1"/>
      </w:tblPr>
      <w:tblGrid>
        <w:gridCol w:w="3060"/>
        <w:gridCol w:w="8783"/>
      </w:tblGrid>
      <w:tr w:rsidR="000F06D2" w14:paraId="42483158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72466B75" w14:textId="77777777" w:rsidR="000F06D2" w:rsidRDefault="000F06D2" w:rsidP="00AB22BA">
            <w:pPr>
              <w:pStyle w:val="Heading3"/>
            </w:pPr>
            <w:r>
              <w:t>Next steps</w:t>
            </w:r>
          </w:p>
        </w:tc>
        <w:tc>
          <w:tcPr>
            <w:tcW w:w="8784" w:type="dxa"/>
          </w:tcPr>
          <w:p w14:paraId="7F001C3C" w14:textId="77777777" w:rsidR="000F06D2" w:rsidRDefault="000F06D2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483B" w14:paraId="50C2ABF6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390C90F4" w14:textId="77777777" w:rsidR="0047483B" w:rsidRDefault="0047483B" w:rsidP="00AB22BA">
            <w:pPr>
              <w:pStyle w:val="Heading3"/>
            </w:pPr>
          </w:p>
        </w:tc>
        <w:tc>
          <w:tcPr>
            <w:tcW w:w="8784" w:type="dxa"/>
          </w:tcPr>
          <w:p w14:paraId="3221ABA5" w14:textId="77777777" w:rsidR="0047483B" w:rsidRDefault="0047483B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06D2" w14:paraId="7F56F449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13035B11" w14:textId="77777777" w:rsidR="000F06D2" w:rsidRDefault="000F06D2" w:rsidP="00AB22BA">
            <w:pPr>
              <w:pStyle w:val="Heading3"/>
            </w:pPr>
            <w:r>
              <w:t>Next meeting</w:t>
            </w:r>
          </w:p>
        </w:tc>
        <w:tc>
          <w:tcPr>
            <w:tcW w:w="8784" w:type="dxa"/>
          </w:tcPr>
          <w:p w14:paraId="02C94B35" w14:textId="77777777" w:rsidR="000F06D2" w:rsidRDefault="000F06D2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06D2" w14:paraId="566B23F4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0AA3FF0F" w14:textId="741E8565" w:rsidR="000F06D2" w:rsidRDefault="000F06D2" w:rsidP="00AB22BA">
            <w:pPr>
              <w:pStyle w:val="Heading3"/>
            </w:pPr>
            <w:proofErr w:type="spellStart"/>
            <w:r>
              <w:t>MAINPort</w:t>
            </w:r>
            <w:proofErr w:type="spellEnd"/>
            <w:r>
              <w:t xml:space="preserve"> Section 2</w:t>
            </w:r>
            <w:r w:rsidR="009E78A3">
              <w:t>&amp;</w:t>
            </w:r>
            <w:r>
              <w:t>3 credit</w:t>
            </w:r>
          </w:p>
        </w:tc>
        <w:tc>
          <w:tcPr>
            <w:tcW w:w="8784" w:type="dxa"/>
          </w:tcPr>
          <w:p w14:paraId="507C94F4" w14:textId="77777777" w:rsidR="000F06D2" w:rsidRDefault="000F06D2" w:rsidP="009E7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6023332" w14:textId="1FCA8938" w:rsidR="000C3800" w:rsidRDefault="000C3800" w:rsidP="0047483B"/>
    <w:sectPr w:rsidR="000C3800">
      <w:footerReference w:type="defaul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0C47C" w14:textId="77777777" w:rsidR="00A67DB6" w:rsidRDefault="00A67DB6">
      <w:r>
        <w:separator/>
      </w:r>
    </w:p>
  </w:endnote>
  <w:endnote w:type="continuationSeparator" w:id="0">
    <w:p w14:paraId="350F4E9B" w14:textId="77777777" w:rsidR="00A67DB6" w:rsidRDefault="00A6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FCC8" w14:textId="4EF7B09C" w:rsidR="00571ABD" w:rsidRDefault="000F739B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C05EB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4252" w14:textId="64CCCBE1" w:rsidR="00380184" w:rsidRPr="00380184" w:rsidRDefault="00380184">
    <w:pPr>
      <w:pStyle w:val="Footer"/>
      <w:rPr>
        <w:color w:val="A6A6A6" w:themeColor="background1" w:themeShade="A6"/>
        <w:sz w:val="18"/>
        <w:szCs w:val="14"/>
      </w:rPr>
    </w:pPr>
    <w:r w:rsidRPr="00380184">
      <w:rPr>
        <w:color w:val="A6A6A6" w:themeColor="background1" w:themeShade="A6"/>
        <w:sz w:val="18"/>
        <w:szCs w:val="14"/>
      </w:rPr>
      <w:ptab w:relativeTo="margin" w:alignment="center" w:leader="none"/>
    </w:r>
    <w:r w:rsidRPr="00380184">
      <w:rPr>
        <w:color w:val="A6A6A6" w:themeColor="background1" w:themeShade="A6"/>
        <w:sz w:val="18"/>
        <w:szCs w:val="14"/>
      </w:rPr>
      <w:ptab w:relativeTo="margin" w:alignment="right" w:leader="none"/>
    </w:r>
    <w:r w:rsidRPr="00380184">
      <w:rPr>
        <w:color w:val="A6A6A6" w:themeColor="background1" w:themeShade="A6"/>
        <w:sz w:val="18"/>
        <w:szCs w:val="14"/>
      </w:rPr>
      <w:t xml:space="preserve">Dev by C H Yu </w:t>
    </w:r>
    <w:proofErr w:type="spellStart"/>
    <w:r w:rsidRPr="00380184">
      <w:rPr>
        <w:color w:val="A6A6A6" w:themeColor="background1" w:themeShade="A6"/>
        <w:sz w:val="18"/>
        <w:szCs w:val="14"/>
      </w:rPr>
      <w:t>DofM</w:t>
    </w:r>
    <w:proofErr w:type="spellEnd"/>
    <w:r w:rsidRPr="00380184">
      <w:rPr>
        <w:color w:val="A6A6A6" w:themeColor="background1" w:themeShade="A6"/>
        <w:sz w:val="18"/>
        <w:szCs w:val="14"/>
      </w:rPr>
      <w:t xml:space="preserve"> U of 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14547" w14:textId="77777777" w:rsidR="00A67DB6" w:rsidRDefault="00A67DB6">
      <w:r>
        <w:separator/>
      </w:r>
    </w:p>
  </w:footnote>
  <w:footnote w:type="continuationSeparator" w:id="0">
    <w:p w14:paraId="65B4D93E" w14:textId="77777777" w:rsidR="00A67DB6" w:rsidRDefault="00A67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184954">
    <w:abstractNumId w:val="9"/>
  </w:num>
  <w:num w:numId="2" w16cid:durableId="428081502">
    <w:abstractNumId w:val="7"/>
  </w:num>
  <w:num w:numId="3" w16cid:durableId="195311644">
    <w:abstractNumId w:val="6"/>
  </w:num>
  <w:num w:numId="4" w16cid:durableId="1996296977">
    <w:abstractNumId w:val="5"/>
  </w:num>
  <w:num w:numId="5" w16cid:durableId="1648588157">
    <w:abstractNumId w:val="4"/>
  </w:num>
  <w:num w:numId="6" w16cid:durableId="1736587958">
    <w:abstractNumId w:val="8"/>
  </w:num>
  <w:num w:numId="7" w16cid:durableId="1730226851">
    <w:abstractNumId w:val="3"/>
  </w:num>
  <w:num w:numId="8" w16cid:durableId="306863556">
    <w:abstractNumId w:val="2"/>
  </w:num>
  <w:num w:numId="9" w16cid:durableId="784538469">
    <w:abstractNumId w:val="1"/>
  </w:num>
  <w:num w:numId="10" w16cid:durableId="661591241">
    <w:abstractNumId w:val="0"/>
  </w:num>
  <w:num w:numId="11" w16cid:durableId="1658803250">
    <w:abstractNumId w:val="11"/>
  </w:num>
  <w:num w:numId="12" w16cid:durableId="73726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F6A"/>
    <w:rsid w:val="00003E29"/>
    <w:rsid w:val="0003107C"/>
    <w:rsid w:val="000416B2"/>
    <w:rsid w:val="000466A6"/>
    <w:rsid w:val="00050189"/>
    <w:rsid w:val="0005386B"/>
    <w:rsid w:val="00077ACF"/>
    <w:rsid w:val="000B0635"/>
    <w:rsid w:val="000B21C3"/>
    <w:rsid w:val="000C0F2A"/>
    <w:rsid w:val="000C3800"/>
    <w:rsid w:val="000F06D2"/>
    <w:rsid w:val="000F739B"/>
    <w:rsid w:val="00156DFB"/>
    <w:rsid w:val="001B7FE7"/>
    <w:rsid w:val="001D255D"/>
    <w:rsid w:val="001D6F3F"/>
    <w:rsid w:val="001F039C"/>
    <w:rsid w:val="00200438"/>
    <w:rsid w:val="002044C3"/>
    <w:rsid w:val="00227C05"/>
    <w:rsid w:val="00236CDB"/>
    <w:rsid w:val="00237E27"/>
    <w:rsid w:val="00267213"/>
    <w:rsid w:val="00290F6A"/>
    <w:rsid w:val="002B07FF"/>
    <w:rsid w:val="002B4C66"/>
    <w:rsid w:val="00324317"/>
    <w:rsid w:val="003630E5"/>
    <w:rsid w:val="00380184"/>
    <w:rsid w:val="003A12B5"/>
    <w:rsid w:val="003A3C05"/>
    <w:rsid w:val="003D31E9"/>
    <w:rsid w:val="00405A17"/>
    <w:rsid w:val="00413740"/>
    <w:rsid w:val="004412CB"/>
    <w:rsid w:val="0047483B"/>
    <w:rsid w:val="0048263E"/>
    <w:rsid w:val="004835D4"/>
    <w:rsid w:val="004A1D74"/>
    <w:rsid w:val="004A456F"/>
    <w:rsid w:val="004A4768"/>
    <w:rsid w:val="004D0129"/>
    <w:rsid w:val="004D6E9A"/>
    <w:rsid w:val="004D7D1E"/>
    <w:rsid w:val="00571ABD"/>
    <w:rsid w:val="005B0782"/>
    <w:rsid w:val="005E30B5"/>
    <w:rsid w:val="00602D15"/>
    <w:rsid w:val="0068098F"/>
    <w:rsid w:val="006952EB"/>
    <w:rsid w:val="0070244F"/>
    <w:rsid w:val="0071049B"/>
    <w:rsid w:val="007D75AB"/>
    <w:rsid w:val="0085565D"/>
    <w:rsid w:val="00860BE1"/>
    <w:rsid w:val="00875DA4"/>
    <w:rsid w:val="008A1845"/>
    <w:rsid w:val="00917EAE"/>
    <w:rsid w:val="009E50A0"/>
    <w:rsid w:val="009E78A3"/>
    <w:rsid w:val="009F1B13"/>
    <w:rsid w:val="00A3668B"/>
    <w:rsid w:val="00A51809"/>
    <w:rsid w:val="00A63215"/>
    <w:rsid w:val="00A67DB6"/>
    <w:rsid w:val="00A711FE"/>
    <w:rsid w:val="00A714FA"/>
    <w:rsid w:val="00AB22BA"/>
    <w:rsid w:val="00AE3708"/>
    <w:rsid w:val="00AE6673"/>
    <w:rsid w:val="00B109B2"/>
    <w:rsid w:val="00B17874"/>
    <w:rsid w:val="00B71112"/>
    <w:rsid w:val="00BA5045"/>
    <w:rsid w:val="00BD57EB"/>
    <w:rsid w:val="00BF31EC"/>
    <w:rsid w:val="00C048FB"/>
    <w:rsid w:val="00C05EBA"/>
    <w:rsid w:val="00C17C47"/>
    <w:rsid w:val="00C2505B"/>
    <w:rsid w:val="00C464FA"/>
    <w:rsid w:val="00C54534"/>
    <w:rsid w:val="00C70619"/>
    <w:rsid w:val="00CE1608"/>
    <w:rsid w:val="00CF4E3E"/>
    <w:rsid w:val="00D11F1F"/>
    <w:rsid w:val="00D210BD"/>
    <w:rsid w:val="00D24A19"/>
    <w:rsid w:val="00D73AE8"/>
    <w:rsid w:val="00DC4535"/>
    <w:rsid w:val="00DC5571"/>
    <w:rsid w:val="00DE1B73"/>
    <w:rsid w:val="00E365B1"/>
    <w:rsid w:val="00E65731"/>
    <w:rsid w:val="00E867D5"/>
    <w:rsid w:val="00EB4E22"/>
    <w:rsid w:val="00EF16BE"/>
    <w:rsid w:val="00EF5591"/>
    <w:rsid w:val="00F17857"/>
    <w:rsid w:val="00F453FA"/>
    <w:rsid w:val="00F828CE"/>
    <w:rsid w:val="00F93EEC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F8527F"/>
  <w15:docId w15:val="{4A355BED-3EA2-444D-A6AF-C35BADFC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FA"/>
    <w:rPr>
      <w:szCs w:val="18"/>
    </w:rPr>
  </w:style>
  <w:style w:type="paragraph" w:styleId="Heading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253356" w:themeColor="accent1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1F039C"/>
    <w:pPr>
      <w:shd w:val="clear" w:color="auto" w:fill="D3E5F6" w:themeFill="accent3" w:themeFillTint="33"/>
      <w:spacing w:before="240"/>
      <w:outlineLvl w:val="1"/>
    </w:pPr>
    <w:rPr>
      <w:color w:val="1E5E9F" w:themeColor="accent3" w:themeShade="BF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3476B1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476B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253356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</w:rPr>
    <w:tblPr>
      <w:tblStyleRowBandSize w:val="1"/>
      <w:tblStyleColBandSize w:val="1"/>
      <w:tblBorders>
        <w:insideH w:val="single" w:sz="4" w:space="0" w:color="4A66AC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A66AC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297FD5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color w:val="297FD5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63E"/>
    <w:rPr>
      <w:rFonts w:asciiTheme="majorHAnsi" w:eastAsiaTheme="majorEastAsia" w:hAnsiTheme="majorHAnsi" w:cstheme="majorBidi"/>
      <w:i/>
      <w:iCs/>
      <w:color w:val="3476B1" w:themeColor="accent2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25335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DFEBF5" w:themeColor="accent2" w:themeTint="33"/>
        <w:bottom w:val="single" w:sz="4" w:space="0" w:color="DFEBF5" w:themeColor="accent2" w:themeTint="33"/>
        <w:insideH w:val="single" w:sz="4" w:space="0" w:color="DFEBF5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pPr>
      <w:spacing w:before="0" w:after="0"/>
      <w:jc w:val="center"/>
    </w:pPr>
    <w:rPr>
      <w:b/>
      <w:bCs/>
      <w:color w:val="1B1D3D" w:themeColor="text2" w:themeShade="BF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4A66AC" w:themeColor="accent1"/>
        <w:left w:val="single" w:sz="2" w:space="10" w:color="4A66AC" w:themeColor="accent1"/>
        <w:bottom w:val="single" w:sz="2" w:space="10" w:color="4A66AC" w:themeColor="accent1"/>
        <w:right w:val="single" w:sz="2" w:space="10" w:color="4A66AC" w:themeColor="accent1"/>
      </w:pBdr>
      <w:ind w:left="1152" w:right="1152"/>
    </w:pPr>
    <w:rPr>
      <w:i/>
      <w:iCs/>
      <w:color w:val="4A66A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D15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02D1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02D15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color w:val="3EBBF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color w:val="000000" w:themeColor="text1"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color w:val="9454C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i/>
      <w:iCs/>
      <w:color w:val="253356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253356" w:themeColor="accent1" w:themeShade="80"/>
        <w:bottom w:val="single" w:sz="4" w:space="10" w:color="253356" w:themeColor="accent1" w:themeShade="80"/>
      </w:pBdr>
      <w:spacing w:before="360" w:after="360"/>
      <w:jc w:val="center"/>
    </w:pPr>
    <w:rPr>
      <w:i/>
      <w:iCs/>
      <w:color w:val="253356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i/>
      <w:iCs/>
      <w:color w:val="253356" w:themeColor="accent1" w:themeShade="80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b/>
      <w:bCs/>
      <w:caps w:val="0"/>
      <w:smallCaps/>
      <w:color w:val="253356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3476B1" w:themeColor="accent2" w:themeShade="BF"/>
      </w:rPr>
      <w:tblPr/>
      <w:trPr>
        <w:tblHeader/>
      </w:trPr>
    </w:tblStylePr>
    <w:tblStylePr w:type="firstCol">
      <w:rPr>
        <w:b w:val="0"/>
        <w:i w:val="0"/>
        <w:color w:val="3476B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edierCat\AppData\Local\Packages\Microsoft.Office.Desktop_8wekyb3d8bbwe\LocalCache\Roaming\Microsoft\Templates\Employee%20status%20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status report.dotx</Template>
  <TotalTime>0</TotalTime>
  <Pages>3</Pages>
  <Words>213</Words>
  <Characters>1218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SpeedierCat</dc:creator>
  <cp:keywords/>
  <dc:description/>
  <cp:lastModifiedBy>Alexandra Gilliss</cp:lastModifiedBy>
  <cp:revision>2</cp:revision>
  <cp:lastPrinted>2022-03-15T19:44:00Z</cp:lastPrinted>
  <dcterms:created xsi:type="dcterms:W3CDTF">2023-10-02T16:34:00Z</dcterms:created>
  <dcterms:modified xsi:type="dcterms:W3CDTF">2023-10-02T16:34:00Z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